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D2C" w:rsidRPr="00C11687" w:rsidRDefault="00A13D2C" w:rsidP="00B2362C">
      <w:pPr>
        <w:pStyle w:val="NormalWeb"/>
        <w:shd w:val="clear" w:color="auto" w:fill="FFFFFF"/>
        <w:spacing w:before="0" w:beforeAutospacing="0" w:after="300" w:afterAutospacing="0" w:line="294" w:lineRule="atLeast"/>
        <w:jc w:val="center"/>
        <w:rPr>
          <w:b/>
          <w:i/>
          <w:color w:val="2B2B2B"/>
          <w:sz w:val="36"/>
          <w:szCs w:val="36"/>
        </w:rPr>
      </w:pPr>
      <w:r>
        <w:rPr>
          <w:b/>
          <w:i/>
          <w:color w:val="2B2B2B"/>
          <w:sz w:val="36"/>
          <w:szCs w:val="36"/>
        </w:rPr>
        <w:t>Сказка-балет П. И. Чайковского</w:t>
      </w:r>
      <w:r w:rsidRPr="00C11687">
        <w:rPr>
          <w:b/>
          <w:i/>
          <w:color w:val="2B2B2B"/>
          <w:sz w:val="36"/>
          <w:szCs w:val="36"/>
        </w:rPr>
        <w:t xml:space="preserve">                            </w:t>
      </w:r>
      <w:r>
        <w:rPr>
          <w:b/>
          <w:i/>
          <w:color w:val="2B2B2B"/>
          <w:sz w:val="36"/>
          <w:szCs w:val="36"/>
        </w:rPr>
        <w:t xml:space="preserve">                 </w:t>
      </w:r>
      <w:r w:rsidRPr="00C11687">
        <w:rPr>
          <w:b/>
          <w:i/>
          <w:color w:val="2B2B2B"/>
          <w:sz w:val="36"/>
          <w:szCs w:val="36"/>
        </w:rPr>
        <w:t>«Щелкунчик»</w:t>
      </w:r>
    </w:p>
    <w:p w:rsidR="00A13D2C" w:rsidRPr="00C11687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b/>
          <w:color w:val="2B2B2B"/>
          <w:sz w:val="32"/>
          <w:szCs w:val="32"/>
        </w:rPr>
      </w:pPr>
      <w:r w:rsidRPr="00C11687">
        <w:rPr>
          <w:b/>
          <w:color w:val="2B2B2B"/>
          <w:sz w:val="32"/>
          <w:szCs w:val="32"/>
        </w:rPr>
        <w:t xml:space="preserve">           </w:t>
      </w:r>
      <w:r>
        <w:rPr>
          <w:b/>
          <w:color w:val="2B2B2B"/>
          <w:sz w:val="32"/>
          <w:szCs w:val="32"/>
        </w:rPr>
        <w:t xml:space="preserve">        </w:t>
      </w:r>
      <w:r w:rsidRPr="00C11687">
        <w:rPr>
          <w:b/>
          <w:color w:val="2B2B2B"/>
          <w:sz w:val="32"/>
          <w:szCs w:val="32"/>
        </w:rPr>
        <w:t xml:space="preserve"> </w:t>
      </w:r>
      <w:r>
        <w:rPr>
          <w:b/>
          <w:color w:val="2B2B2B"/>
          <w:sz w:val="32"/>
          <w:szCs w:val="32"/>
        </w:rPr>
        <w:t xml:space="preserve">              </w:t>
      </w:r>
      <w:r w:rsidRPr="00C11687">
        <w:rPr>
          <w:b/>
          <w:color w:val="2B2B2B"/>
          <w:sz w:val="32"/>
          <w:szCs w:val="32"/>
        </w:rPr>
        <w:t xml:space="preserve"> Доминантное занятие</w:t>
      </w:r>
    </w:p>
    <w:p w:rsidR="00A13D2C" w:rsidRPr="004C5804" w:rsidRDefault="00A13D2C" w:rsidP="006B55FC">
      <w:pPr>
        <w:pStyle w:val="c0"/>
        <w:spacing w:before="0" w:beforeAutospacing="0" w:after="0" w:afterAutospacing="0"/>
        <w:jc w:val="both"/>
        <w:rPr>
          <w:rFonts w:cs="Arial"/>
          <w:color w:val="000000"/>
          <w:szCs w:val="22"/>
        </w:rPr>
      </w:pPr>
      <w:r w:rsidRPr="004C5804">
        <w:rPr>
          <w:b/>
          <w:color w:val="2B2B2B"/>
          <w:szCs w:val="28"/>
          <w:u w:val="single"/>
        </w:rPr>
        <w:t xml:space="preserve">Цель: </w:t>
      </w:r>
      <w:r w:rsidRPr="004C5804">
        <w:rPr>
          <w:rStyle w:val="c2"/>
          <w:color w:val="000000"/>
          <w:szCs w:val="28"/>
        </w:rPr>
        <w:t xml:space="preserve">формирование эмоциональной отзывчивости, совершенствование музыкально-ритмических движений, развитие творческих способностей, </w: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b/>
          <w:color w:val="2B2B2B"/>
          <w:szCs w:val="28"/>
          <w:u w:val="single"/>
        </w:rPr>
      </w:pPr>
      <w:r w:rsidRPr="004C5804">
        <w:rPr>
          <w:b/>
          <w:color w:val="2B2B2B"/>
          <w:szCs w:val="28"/>
          <w:u w:val="single"/>
        </w:rPr>
        <w:t>Задачи:</w:t>
      </w:r>
    </w:p>
    <w:p w:rsidR="00A13D2C" w:rsidRPr="00B236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b/>
          <w:color w:val="2B2B2B"/>
          <w:szCs w:val="28"/>
          <w:u w:val="single"/>
        </w:rPr>
      </w:pPr>
      <w:r w:rsidRPr="004C5804">
        <w:rPr>
          <w:color w:val="2B2B2B"/>
          <w:szCs w:val="28"/>
        </w:rPr>
        <w:t xml:space="preserve"> -</w:t>
      </w:r>
      <w:r>
        <w:rPr>
          <w:color w:val="2B2B2B"/>
          <w:szCs w:val="28"/>
        </w:rPr>
        <w:t xml:space="preserve"> </w:t>
      </w:r>
      <w:r w:rsidRPr="004C5804">
        <w:rPr>
          <w:color w:val="2B2B2B"/>
        </w:rPr>
        <w:t>Познакомить музыкой и сюжетом сказки, знакомить с вальсами из балета.</w:t>
      </w: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4C5804">
        <w:rPr>
          <w:color w:val="2B2B2B"/>
        </w:rPr>
        <w:t xml:space="preserve">  - Чувствовать характер музыки, различать средства музыкальной выразительности.</w:t>
      </w: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rStyle w:val="c2"/>
          <w:color w:val="000000"/>
          <w:szCs w:val="28"/>
        </w:rPr>
      </w:pPr>
      <w:r w:rsidRPr="004C5804">
        <w:rPr>
          <w:color w:val="2B2B2B"/>
        </w:rPr>
        <w:t xml:space="preserve"> - </w:t>
      </w:r>
      <w:r w:rsidRPr="004C5804">
        <w:rPr>
          <w:rStyle w:val="c2"/>
          <w:color w:val="000000"/>
          <w:szCs w:val="28"/>
        </w:rPr>
        <w:t>Передавать характер музыки мимикой и движением в импровизациях.</w:t>
      </w: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rStyle w:val="c2"/>
          <w:color w:val="000000"/>
          <w:szCs w:val="28"/>
        </w:rPr>
      </w:pPr>
      <w:r w:rsidRPr="004C5804">
        <w:rPr>
          <w:rStyle w:val="c2"/>
          <w:color w:val="000000"/>
          <w:szCs w:val="28"/>
        </w:rPr>
        <w:t xml:space="preserve"> -  Пополнять знания детей о балете</w:t>
      </w: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4C5804">
        <w:rPr>
          <w:rStyle w:val="c2"/>
          <w:color w:val="000000"/>
          <w:szCs w:val="28"/>
        </w:rPr>
        <w:t xml:space="preserve">-    </w:t>
      </w:r>
      <w:r>
        <w:rPr>
          <w:rStyle w:val="c2"/>
          <w:color w:val="000000"/>
          <w:szCs w:val="28"/>
        </w:rPr>
        <w:t>Развивать коммуникативные</w:t>
      </w:r>
      <w:r w:rsidRPr="004C5804">
        <w:rPr>
          <w:rStyle w:val="c2"/>
          <w:color w:val="000000"/>
          <w:szCs w:val="28"/>
        </w:rPr>
        <w:t xml:space="preserve"> навык</w:t>
      </w:r>
      <w:r>
        <w:rPr>
          <w:rStyle w:val="c2"/>
          <w:color w:val="000000"/>
          <w:szCs w:val="28"/>
        </w:rPr>
        <w:t>и</w:t>
      </w: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4C5804">
        <w:rPr>
          <w:color w:val="2B2B2B"/>
        </w:rPr>
        <w:t xml:space="preserve"> - Продолжать знакомить с музыкальными инструментами, различать тембры музыкальных инструментов.</w:t>
      </w:r>
    </w:p>
    <w:p w:rsidR="00A13D2C" w:rsidRPr="004C5804" w:rsidRDefault="00A13D2C" w:rsidP="00626834">
      <w:pPr>
        <w:pStyle w:val="c0"/>
        <w:spacing w:before="0" w:beforeAutospacing="0" w:after="0" w:afterAutospacing="0"/>
        <w:jc w:val="both"/>
        <w:rPr>
          <w:b/>
          <w:bCs/>
          <w:color w:val="FF0000"/>
          <w:szCs w:val="32"/>
        </w:rPr>
      </w:pPr>
      <w:r w:rsidRPr="004C5804">
        <w:rPr>
          <w:rStyle w:val="c9"/>
          <w:b/>
          <w:bCs/>
          <w:color w:val="FF0000"/>
          <w:szCs w:val="32"/>
        </w:rPr>
        <w:t xml:space="preserve"> </w:t>
      </w:r>
      <w:r w:rsidRPr="00D43AF9">
        <w:rPr>
          <w:rStyle w:val="c9"/>
          <w:b/>
          <w:bCs/>
          <w:szCs w:val="32"/>
        </w:rPr>
        <w:t>Актуальность:</w:t>
      </w:r>
      <w:r w:rsidRPr="004C5804">
        <w:rPr>
          <w:rStyle w:val="c2"/>
          <w:color w:val="000000"/>
          <w:szCs w:val="28"/>
        </w:rPr>
        <w:t>Сказка Гофмана "Щелкунчик и мышиный король" заслужено считается классикой детской литературы, занимая почетное место среди творений Г. Х. Андерсена, Ш. Пьеро, А. Милна и других писателей, чьи персонажи знакомы каждому ребенку.</w:t>
      </w:r>
      <w:r w:rsidRPr="004C5804">
        <w:rPr>
          <w:color w:val="000000"/>
          <w:szCs w:val="28"/>
        </w:rPr>
        <w:br/>
      </w:r>
      <w:r w:rsidRPr="004C5804">
        <w:rPr>
          <w:rStyle w:val="c2"/>
          <w:color w:val="000000"/>
          <w:szCs w:val="28"/>
        </w:rPr>
        <w:t>"Щелкунчик" был написан в 1816 году и до сих пор пользуется неизменной популярностью. Эта сказка - о волшебном мире детства, наполненном яркими красками и подлинными чудесами, об извечном противостоянии добрых и злых сил и о победе прекрасных чувств. Это самая известная рождественская сказка, любимая многими поколениями.</w:t>
      </w:r>
    </w:p>
    <w:p w:rsidR="00A13D2C" w:rsidRDefault="00A13D2C" w:rsidP="006B55FC">
      <w:pPr>
        <w:pStyle w:val="c5"/>
        <w:spacing w:before="0" w:beforeAutospacing="0" w:after="0" w:afterAutospacing="0"/>
        <w:rPr>
          <w:rStyle w:val="c2"/>
          <w:color w:val="000000"/>
          <w:szCs w:val="28"/>
        </w:rPr>
      </w:pPr>
      <w:r w:rsidRPr="004C5804">
        <w:rPr>
          <w:rStyle w:val="c2"/>
          <w:color w:val="000000"/>
          <w:szCs w:val="28"/>
        </w:rPr>
        <w:t>Увлекательный сюжет "Щелкунчика" лег в основу произведений других видов искусства. Многочисленные постановки, спектакли, экранизации свидетельствуют о неиссякаемом интересе к сказке Гофмана. По мотивам "Щелкунчика" был создан балет, который уже более столетия считается классическим произведением. Во многих странах режиссеры используют данную постановку в своих спектаклях.</w:t>
      </w:r>
    </w:p>
    <w:p w:rsidR="00A13D2C" w:rsidRDefault="00A13D2C" w:rsidP="00E750E2">
      <w:pPr>
        <w:pStyle w:val="NormalWeb"/>
        <w:shd w:val="clear" w:color="auto" w:fill="FFFFFF"/>
        <w:spacing w:before="0" w:beforeAutospacing="0" w:after="300" w:afterAutospacing="0" w:line="294" w:lineRule="atLeast"/>
        <w:rPr>
          <w:b/>
          <w:color w:val="2B2B2B"/>
          <w:sz w:val="28"/>
          <w:szCs w:val="28"/>
        </w:rPr>
      </w:pPr>
    </w:p>
    <w:p w:rsidR="00A13D2C" w:rsidRDefault="00A13D2C" w:rsidP="00E750E2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  <w:sz w:val="28"/>
          <w:szCs w:val="28"/>
        </w:rPr>
      </w:pPr>
      <w:r w:rsidRPr="00C5519A">
        <w:rPr>
          <w:color w:val="2B2B2B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images.myshared.ru/4/261254/slide_1.jpg" style="width:296.25pt;height:168pt;visibility:visible">
            <v:imagedata r:id="rId4" o:title=""/>
          </v:shape>
        </w:pict>
      </w:r>
    </w:p>
    <w:p w:rsidR="00A13D2C" w:rsidRPr="00B2362C" w:rsidRDefault="00A13D2C" w:rsidP="00E750E2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  <w:sz w:val="28"/>
          <w:szCs w:val="28"/>
        </w:rPr>
      </w:pPr>
      <w:r w:rsidRPr="007B5AC4">
        <w:rPr>
          <w:b/>
          <w:color w:val="2B2B2B"/>
          <w:sz w:val="28"/>
          <w:szCs w:val="28"/>
          <w:u w:val="single"/>
        </w:rPr>
        <w:t>Ход занятия:</w:t>
      </w:r>
      <w:r>
        <w:rPr>
          <w:b/>
          <w:color w:val="2B2B2B"/>
          <w:sz w:val="28"/>
          <w:szCs w:val="28"/>
          <w:u w:val="single"/>
        </w:rPr>
        <w:t xml:space="preserve"> </w:t>
      </w:r>
      <w:r w:rsidRPr="004C5804">
        <w:rPr>
          <w:color w:val="2B2B2B"/>
        </w:rPr>
        <w:t>Под музыку «Вальс цветов» П.Чайковского дети парами входят в зал и рассаживаются на свои места.</w:t>
      </w:r>
    </w:p>
    <w:p w:rsidR="00A13D2C" w:rsidRPr="00A147A8" w:rsidRDefault="00A13D2C" w:rsidP="00E750E2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000000"/>
        </w:rPr>
      </w:pPr>
      <w:r w:rsidRPr="007B5AC4">
        <w:rPr>
          <w:b/>
          <w:color w:val="2B2B2B"/>
        </w:rPr>
        <w:t xml:space="preserve">Музыкальный руководитель: </w:t>
      </w:r>
    </w:p>
    <w:p w:rsidR="00A13D2C" w:rsidRPr="004C5804" w:rsidRDefault="00A13D2C" w:rsidP="00E750E2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4C5804">
        <w:rPr>
          <w:color w:val="2B2B2B"/>
        </w:rPr>
        <w:t xml:space="preserve">Вместе с музыкой хорошей </w:t>
      </w:r>
    </w:p>
    <w:p w:rsidR="00A13D2C" w:rsidRPr="004C5804" w:rsidRDefault="00A13D2C" w:rsidP="00E750E2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4C5804">
        <w:rPr>
          <w:color w:val="2B2B2B"/>
        </w:rPr>
        <w:t>К нам приходит волшебство.</w:t>
      </w:r>
    </w:p>
    <w:p w:rsidR="00A13D2C" w:rsidRPr="004C5804" w:rsidRDefault="00A13D2C" w:rsidP="00E750E2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4C5804">
        <w:rPr>
          <w:color w:val="2B2B2B"/>
        </w:rPr>
        <w:t>Осторожней, осторожней –</w:t>
      </w:r>
    </w:p>
    <w:p w:rsidR="00A13D2C" w:rsidRPr="004C5804" w:rsidRDefault="00A13D2C" w:rsidP="00E750E2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4C5804">
        <w:rPr>
          <w:color w:val="2B2B2B"/>
        </w:rPr>
        <w:t>Не вспугнуть бы нам его!</w:t>
      </w:r>
    </w:p>
    <w:p w:rsidR="00A13D2C" w:rsidRPr="004C5804" w:rsidRDefault="00A13D2C" w:rsidP="00C22751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4C5804">
        <w:rPr>
          <w:color w:val="2B2B2B"/>
        </w:rPr>
        <w:t>Здравствуйте, ребята! А вы знаете, что в Новогоднюю ночь происходят чудеса? Сказочные герои оживают. Одна из таких ночей описана в сказке Э. Гофмана «Щелкунчик», а музыку к этой сказке сочинил великий русский композитор П. И. Чайковский.</w: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4C5804">
        <w:rPr>
          <w:color w:val="2B2B2B"/>
        </w:rPr>
        <w:t xml:space="preserve"> Мы с вами уже много раз слушали разные произведения Петра Ильича Чайковского. Сегодня я вас познакомлю с музыкой и сюжетом сказки-балета «Щелкунчик». Это прекрасная музыка рассказывает про новогоднюю ночь и события, которые происходят с героями сказки.</w:t>
      </w:r>
    </w:p>
    <w:p w:rsidR="00A13D2C" w:rsidRPr="00B236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b/>
          <w:color w:val="2B2B2B"/>
        </w:rPr>
      </w:pP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C5519A">
        <w:rPr>
          <w:color w:val="2B2B2B"/>
        </w:rPr>
        <w:pict>
          <v:shape id="Рисунок 2" o:spid="_x0000_i1026" type="#_x0000_t75" alt="http://detsad-kitty.ru/uploads/posts/2013-12/1386569799_lesson-chaykovsky-balet-shelkunchik-dlya-malyshey.jpg" style="width:481.5pt;height:344.25pt;visibility:visible">
            <v:imagedata r:id="rId5" o:title=""/>
          </v:shape>
        </w:pict>
      </w: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4C5804">
        <w:rPr>
          <w:color w:val="2B2B2B"/>
        </w:rPr>
        <w:t>Ребята, что такое балет?</w:t>
      </w: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7B5AC4">
        <w:rPr>
          <w:b/>
          <w:color w:val="2B2B2B"/>
        </w:rPr>
        <w:t>Дети:</w:t>
      </w:r>
      <w:r w:rsidRPr="004C5804">
        <w:rPr>
          <w:color w:val="2B2B2B"/>
        </w:rPr>
        <w:t xml:space="preserve"> «Балет» - это спектакль, в котором соединяются музыка и танец.</w:t>
      </w: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7B5AC4">
        <w:rPr>
          <w:b/>
          <w:color w:val="2B2B2B"/>
        </w:rPr>
        <w:t>Муз. руководитель:</w:t>
      </w:r>
      <w:r w:rsidRPr="004C5804">
        <w:rPr>
          <w:color w:val="2B2B2B"/>
        </w:rPr>
        <w:t xml:space="preserve"> Да, ребята. В балете никто не разговаривает, не поёт. Там только танцуют под музыку. Но артисты так хорошо танцуют, что всё, о чём рассказывается в сказке, становится понятным.</w:t>
      </w:r>
    </w:p>
    <w:p w:rsidR="00A13D2C" w:rsidRPr="004C5804" w:rsidRDefault="00A13D2C" w:rsidP="00AE236F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4C5804">
        <w:rPr>
          <w:color w:val="2B2B2B"/>
        </w:rPr>
        <w:t>А кто же такой Щелкунчик? Щелкунчик – это деревянная игрушка, которая умеет щёлкать орехи. Так что же случилось с этим деревянным человечком и другими героями сказки в эту Новогоднюю ночь?</w:t>
      </w:r>
    </w:p>
    <w:p w:rsidR="00A13D2C" w:rsidRPr="004C5804" w:rsidRDefault="00A13D2C" w:rsidP="00165F3D">
      <w:pPr>
        <w:pStyle w:val="NormalWeb"/>
        <w:shd w:val="clear" w:color="auto" w:fill="FFFFFF"/>
        <w:spacing w:before="0" w:beforeAutospacing="0" w:after="0" w:afterAutospacing="0" w:line="294" w:lineRule="atLeast"/>
        <w:rPr>
          <w:color w:val="2B2B2B"/>
        </w:rPr>
      </w:pPr>
      <w:r w:rsidRPr="004C5804">
        <w:rPr>
          <w:rStyle w:val="Strong"/>
          <w:color w:val="2B2B2B"/>
        </w:rPr>
        <w:t>Действие первое</w:t>
      </w:r>
      <w:r>
        <w:rPr>
          <w:rStyle w:val="Strong"/>
          <w:color w:val="2B2B2B"/>
        </w:rPr>
        <w:t>. Слайд № 3.</w:t>
      </w:r>
    </w:p>
    <w:p w:rsidR="00A13D2C" w:rsidRDefault="00A13D2C" w:rsidP="00B37821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color w:val="2B2B2B"/>
        </w:rPr>
      </w:pPr>
    </w:p>
    <w:p w:rsidR="00A13D2C" w:rsidRDefault="00A13D2C" w:rsidP="00B37821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color w:val="2B2B2B"/>
        </w:rPr>
      </w:pPr>
      <w:r w:rsidRPr="004C5804">
        <w:rPr>
          <w:rStyle w:val="Emphasis"/>
          <w:color w:val="2B2B2B"/>
        </w:rPr>
        <w:t>Украшение и зажигание елки</w:t>
      </w:r>
    </w:p>
    <w:p w:rsidR="00A13D2C" w:rsidRPr="004C5804" w:rsidRDefault="00A13D2C" w:rsidP="00B37821">
      <w:pPr>
        <w:pStyle w:val="NormalWeb"/>
        <w:shd w:val="clear" w:color="auto" w:fill="FFFFFF"/>
        <w:spacing w:before="0" w:beforeAutospacing="0" w:after="0" w:afterAutospacing="0" w:line="294" w:lineRule="atLeast"/>
        <w:rPr>
          <w:color w:val="2B2B2B"/>
        </w:rPr>
      </w:pP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color w:val="2B2B2B"/>
        </w:rPr>
      </w:pPr>
      <w:r w:rsidRPr="00B2362C">
        <w:rPr>
          <w:i/>
          <w:iCs/>
          <w:color w:val="2B2B2B"/>
        </w:rPr>
        <w:object w:dxaOrig="7198" w:dyaOrig="5398">
          <v:shape id="_x0000_i1027" type="#_x0000_t75" style="width:464.25pt;height:270pt" o:ole="">
            <v:imagedata r:id="rId6" o:title=""/>
          </v:shape>
          <o:OLEObject Type="Embed" ProgID="PowerPoint.Slide.12" ShapeID="_x0000_i1027" DrawAspect="Content" ObjectID="_1517395477" r:id="rId7"/>
        </w:object>
      </w:r>
    </w:p>
    <w:p w:rsidR="00A13D2C" w:rsidRDefault="00A13D2C" w:rsidP="00B37821">
      <w:pPr>
        <w:pStyle w:val="NormalWeb"/>
        <w:shd w:val="clear" w:color="auto" w:fill="FFFFFF"/>
        <w:spacing w:before="0" w:beforeAutospacing="0" w:after="300" w:afterAutospacing="0" w:line="294" w:lineRule="atLeast"/>
        <w:rPr>
          <w:rStyle w:val="Emphasis"/>
          <w:i w:val="0"/>
          <w:color w:val="2B2B2B"/>
        </w:rPr>
      </w:pPr>
    </w:p>
    <w:p w:rsidR="00A13D2C" w:rsidRPr="004C5804" w:rsidRDefault="00A13D2C" w:rsidP="00B37821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4C5804">
        <w:rPr>
          <w:rStyle w:val="Emphasis"/>
          <w:i w:val="0"/>
          <w:color w:val="2B2B2B"/>
        </w:rPr>
        <w:t xml:space="preserve">Действие происходит в старинном немецком городке в начале 19 века. Вечер. Накануне рождества на улице оживлённо и празднично. Ярко освещён дом Штальбаума- у него ожидается много гостей. </w:t>
      </w:r>
      <w:r w:rsidRPr="004C5804">
        <w:rPr>
          <w:color w:val="2B2B2B"/>
        </w:rPr>
        <w:t xml:space="preserve">Хозяева дома и гости украшают рождественскую елку. Слуги разносят угощение. </w:t>
      </w:r>
      <w:r w:rsidRPr="004C5804">
        <w:rPr>
          <w:rStyle w:val="Emphasis"/>
          <w:i w:val="0"/>
          <w:color w:val="2B2B2B"/>
        </w:rPr>
        <w:t>Среди приглашённых на ёлку – старый чудак, изобретатель и мастер игрушек, друг детей – Дроссельмейер. Первыми появляются родители и, увидев, что к празднику всё готово, начинают кружиться в танце, словно в детстве. Наконец, в гостиную входят дети.</w:t>
      </w:r>
      <w:r w:rsidRPr="004C5804">
        <w:rPr>
          <w:color w:val="2B2B2B"/>
        </w:rPr>
        <w:t xml:space="preserve"> Они останавливаются, с восторгом любуясь украшениями и ярким светом. Хозяин дома велит играть марш и приступает к раздаче подарков.</w: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C5519A">
        <w:rPr>
          <w:color w:val="2B2B2B"/>
        </w:rPr>
        <w:pict>
          <v:shape id="Рисунок 3" o:spid="_x0000_i1028" type="#_x0000_t75" alt="http://xn----ftbdbpckhfu5a9k0b.xn--p1ai/wp-content/uploads/istoriya_elki_17.jpg" style="width:465.75pt;height:264pt;visibility:visible">
            <v:imagedata r:id="rId8" o:title=""/>
          </v:shape>
        </w:pic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4C5804">
        <w:rPr>
          <w:color w:val="2B2B2B"/>
        </w:rPr>
        <w:t xml:space="preserve">Представьте себе, нарядная елка, много подарков, дети, весело и радостно марширующие под звуки «детского марша». Вслушайтесь внимательно, и вы услышите легкие , грациозные шаги девочек, и задорные шаги мальчиков. Музыка звучит волшебно, сказочно, как будто обещает что-то необыкновенное. </w:t>
      </w:r>
      <w:r>
        <w:rPr>
          <w:color w:val="2B2B2B"/>
        </w:rPr>
        <w:t xml:space="preserve">   (</w:t>
      </w:r>
      <w:r w:rsidRPr="007B5AC4">
        <w:rPr>
          <w:i/>
          <w:color w:val="2B2B2B"/>
          <w:u w:val="single"/>
        </w:rPr>
        <w:t>Звучит «Марш»</w:t>
      </w:r>
      <w:r>
        <w:rPr>
          <w:i/>
          <w:color w:val="2B2B2B"/>
          <w:u w:val="single"/>
        </w:rPr>
        <w:t>).</w: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7B5AC4">
        <w:rPr>
          <w:b/>
          <w:color w:val="2B2B2B"/>
        </w:rPr>
        <w:t>Музыкальный руководитель:</w:t>
      </w:r>
      <w:r w:rsidRPr="004C5804">
        <w:rPr>
          <w:color w:val="2B2B2B"/>
        </w:rPr>
        <w:t xml:space="preserve"> Какой это марш по характеру?</w:t>
      </w: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7B5AC4">
        <w:rPr>
          <w:b/>
          <w:color w:val="2B2B2B"/>
        </w:rPr>
        <w:t xml:space="preserve">Дети: </w:t>
      </w:r>
      <w:r w:rsidRPr="004C5804">
        <w:rPr>
          <w:color w:val="2B2B2B"/>
        </w:rPr>
        <w:t xml:space="preserve">Весёлый, шуточный. </w: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7B5AC4">
        <w:rPr>
          <w:b/>
          <w:color w:val="2B2B2B"/>
        </w:rPr>
        <w:t>Муз</w:t>
      </w:r>
      <w:r>
        <w:rPr>
          <w:b/>
          <w:color w:val="2B2B2B"/>
        </w:rPr>
        <w:t>ыкальный</w:t>
      </w:r>
      <w:r w:rsidRPr="007B5AC4">
        <w:rPr>
          <w:b/>
          <w:color w:val="2B2B2B"/>
        </w:rPr>
        <w:t xml:space="preserve"> руководитель:</w:t>
      </w:r>
      <w:r w:rsidRPr="004C5804">
        <w:rPr>
          <w:color w:val="2B2B2B"/>
        </w:rPr>
        <w:t xml:space="preserve"> Да, он напоминает игрушечный, шуточный марш – отрывистый, лёгкий, весёлый. Мы слышим, как шагают игрушечные солдатики - смело, бодро, легко.</w:t>
      </w:r>
      <w:r>
        <w:rPr>
          <w:color w:val="2B2B2B"/>
        </w:rPr>
        <w:t xml:space="preserve">       </w:t>
      </w:r>
      <w:r w:rsidRPr="004C5804">
        <w:rPr>
          <w:color w:val="2B2B2B"/>
        </w:rPr>
        <w:t>После раздачи подарков начинаются танцы.</w:t>
      </w:r>
    </w:p>
    <w:p w:rsidR="00A13D2C" w:rsidRPr="000F5DBD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C5519A">
        <w:rPr>
          <w:color w:val="2B2B2B"/>
        </w:rPr>
        <w:pict>
          <v:shape id="Рисунок 4" o:spid="_x0000_i1029" type="#_x0000_t75" alt="http://www.znaika-club.com.ua/upload/Image/excurs/teatr/shelkunchik/Luskunchik3.jpg" style="width:6in;height:254.25pt;visibility:visible">
            <v:imagedata r:id="rId9" o:title=""/>
          </v:shape>
        </w:pic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color w:val="2B2B2B"/>
        </w:rPr>
      </w:pPr>
      <w:r w:rsidRPr="004C5804">
        <w:rPr>
          <w:rStyle w:val="Emphasis"/>
          <w:color w:val="2B2B2B"/>
        </w:rPr>
        <w:t>Выход</w:t>
      </w:r>
      <w:r w:rsidRPr="004C5804">
        <w:rPr>
          <w:rStyle w:val="apple-converted-space"/>
          <w:i/>
          <w:iCs/>
          <w:color w:val="2B2B2B"/>
        </w:rPr>
        <w:t> </w:t>
      </w:r>
      <w:r w:rsidRPr="004C5804">
        <w:rPr>
          <w:rStyle w:val="Emphasis"/>
          <w:color w:val="2B2B2B"/>
        </w:rPr>
        <w:t>Дросельмейстера</w:t>
      </w:r>
      <w:r>
        <w:rPr>
          <w:rStyle w:val="Emphasis"/>
          <w:color w:val="2B2B2B"/>
        </w:rPr>
        <w:t>.</w:t>
      </w:r>
    </w:p>
    <w:p w:rsidR="00A13D2C" w:rsidRPr="00DE6D31" w:rsidRDefault="00A13D2C" w:rsidP="00620734">
      <w:pPr>
        <w:pStyle w:val="NormalWeb"/>
        <w:shd w:val="clear" w:color="auto" w:fill="FFFFFF"/>
        <w:spacing w:before="0" w:beforeAutospacing="0" w:after="0" w:afterAutospacing="0" w:line="294" w:lineRule="atLeast"/>
        <w:rPr>
          <w:color w:val="2B2B2B"/>
        </w:rPr>
      </w:pPr>
      <w:r>
        <w:rPr>
          <w:rStyle w:val="Emphasis"/>
          <w:i w:val="0"/>
          <w:color w:val="2B2B2B"/>
        </w:rPr>
        <w:t>Последним приходит Дроссельмейер в маске. Он может оживлять игрушки. Но когда он снимает маску, Мари и Фриц узнают своего любимого крёстного. Он дарит Мари куклу, а её брату – солдатика.</w:t>
      </w:r>
    </w:p>
    <w:p w:rsidR="00A13D2C" w:rsidRPr="00620734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i w:val="0"/>
          <w:color w:val="2B2B2B"/>
        </w:rPr>
      </w:pPr>
    </w:p>
    <w:p w:rsidR="00A13D2C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color w:val="2B2B2B"/>
        </w:rPr>
      </w:pPr>
      <w:r w:rsidRPr="00C5519A">
        <w:rPr>
          <w:i/>
          <w:iCs/>
          <w:color w:val="2B2B2B"/>
        </w:rPr>
        <w:pict>
          <v:shape id="Рисунок 5" o:spid="_x0000_i1030" type="#_x0000_t75" alt="https://fbcdn-sphotos-a-a.akamaihd.net/hphotos-ak-xpa1/t31.0-8/10865725_817415984988263_948522696942402478_o.jpg" style="width:445.5pt;height:266.25pt;visibility:visible">
            <v:imagedata r:id="rId10" o:title=""/>
          </v:shape>
        </w:pict>
      </w: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4C5804">
        <w:rPr>
          <w:rFonts w:cs="Tahoma"/>
          <w:color w:val="444444"/>
        </w:rPr>
        <w:t xml:space="preserve">Мари хочет поиграть с подаренными куклами, но их уже убрали. Мари огорчена. Чтобы успокоить девочку, крестный дарит ей Щелкунчика – куклу, которая может раскусывать орехи (щипцы для колки орехов в форме солдатика). </w:t>
      </w:r>
      <w:r w:rsidRPr="004C5804">
        <w:rPr>
          <w:color w:val="2B2B2B"/>
        </w:rPr>
        <w:t>Новая игрушка особенно нравится Мари, она чувствует жалость и нежность к неуклюжему Щелкунчику, она хотела бы забрать его и не отдавать никому. Но родители разъясняют, что кукла принадлежит не ей одной. Мари с ужасом смотрит, как Фриц засовывает Щелкунчику в рот большой орех и зубы бедной деревянной куклы с треском ломаются. Фриц со смехом бросает игрушку. Мари поднимает своего любимца и старается утешить его.</w:t>
      </w:r>
    </w:p>
    <w:p w:rsidR="00A13D2C" w:rsidRDefault="00A13D2C" w:rsidP="0062323F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color w:val="2B2B2B"/>
        </w:rPr>
      </w:pPr>
      <w:r w:rsidRPr="00C5519A">
        <w:rPr>
          <w:i/>
          <w:iCs/>
          <w:color w:val="2B2B2B"/>
        </w:rPr>
        <w:pict>
          <v:shape id="Рисунок 6" o:spid="_x0000_i1031" type="#_x0000_t75" alt="http://03.img.avito.st/1280x960/1511021303.jpg" style="width:345.75pt;height:249.75pt;visibility:visible">
            <v:imagedata r:id="rId11" o:title=""/>
          </v:shape>
        </w:pict>
      </w:r>
    </w:p>
    <w:p w:rsidR="00A13D2C" w:rsidRPr="004C5804" w:rsidRDefault="00A13D2C" w:rsidP="0062323F">
      <w:pPr>
        <w:pStyle w:val="NormalWeb"/>
        <w:shd w:val="clear" w:color="auto" w:fill="FFFFFF"/>
        <w:spacing w:before="0" w:beforeAutospacing="0" w:after="0" w:afterAutospacing="0" w:line="294" w:lineRule="atLeast"/>
        <w:rPr>
          <w:color w:val="2B2B2B"/>
        </w:rPr>
      </w:pPr>
      <w:r w:rsidRPr="004C5804">
        <w:rPr>
          <w:rStyle w:val="Emphasis"/>
          <w:color w:val="2B2B2B"/>
        </w:rPr>
        <w:t>Отъезд гостей. Ночь</w: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4C5804">
        <w:rPr>
          <w:color w:val="2B2B2B"/>
        </w:rPr>
        <w:t>Детям пора спать. Мари просит позволения взять с собой больного Щелкунчика, но ей отказывают. Она заботливо укутывает любимую куклу и с грустью уходит. В спокойной и ласково</w:t>
      </w:r>
      <w:r>
        <w:rPr>
          <w:color w:val="2B2B2B"/>
        </w:rPr>
        <w:t xml:space="preserve"> </w:t>
      </w:r>
      <w:r w:rsidRPr="004C5804">
        <w:rPr>
          <w:color w:val="2B2B2B"/>
        </w:rPr>
        <w:t>-</w:t>
      </w:r>
      <w:r>
        <w:rPr>
          <w:color w:val="2B2B2B"/>
        </w:rPr>
        <w:t xml:space="preserve"> </w:t>
      </w:r>
      <w:r w:rsidRPr="004C5804">
        <w:rPr>
          <w:color w:val="2B2B2B"/>
        </w:rPr>
        <w:t xml:space="preserve">«сонной» музыке звучит тема колыбельной Мари. </w: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C5519A">
        <w:rPr>
          <w:color w:val="2B2B2B"/>
        </w:rPr>
        <w:pict>
          <v:shape id="Рисунок 7" o:spid="_x0000_i1032" type="#_x0000_t75" alt="http://newsn.ru/images/cms-image-000000182.jpg" style="width:400.5pt;height:419.25pt;visibility:visible">
            <v:imagedata r:id="rId12" o:title=""/>
          </v:shape>
        </w:pict>
      </w:r>
    </w:p>
    <w:p w:rsidR="00A13D2C" w:rsidRPr="00A147A8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7B5AC4">
        <w:rPr>
          <w:i/>
          <w:color w:val="2B2B2B"/>
          <w:u w:val="single"/>
        </w:rPr>
        <w:t>Звучит «Колыбельная».</w: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4C5804">
        <w:rPr>
          <w:color w:val="2B2B2B"/>
        </w:rPr>
        <w:t>Опустевшую комнату освещает льющийся из окна лунный свет. В доме уже все улеглись, но Мари хочет еще раз взглянуть на больного Щелкунчика и тихо пробирается в гостиную. Она взяла его на руки и начала с ним разговаривать, утешая его. Вдруг Щелкунчик ожил. Он рассказал Мари, что не всегда был таким смешным и некрасивым, что его заколдовала злая королева мышиного царства Мышильда. Спасти его может только любовь девушки и победа над мышиным королём.</w:t>
      </w:r>
    </w:p>
    <w:p w:rsidR="00A13D2C" w:rsidRDefault="00A13D2C" w:rsidP="00D35ED8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color w:val="2B2B2B"/>
        </w:rPr>
      </w:pPr>
      <w:r w:rsidRPr="004C5804">
        <w:rPr>
          <w:rStyle w:val="Emphasis"/>
          <w:color w:val="2B2B2B"/>
        </w:rPr>
        <w:t>Сражение</w:t>
      </w:r>
      <w:r>
        <w:rPr>
          <w:rStyle w:val="Emphasis"/>
          <w:color w:val="2B2B2B"/>
        </w:rPr>
        <w:t>.</w:t>
      </w:r>
    </w:p>
    <w:p w:rsidR="00A13D2C" w:rsidRDefault="00A13D2C" w:rsidP="00D35ED8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i w:val="0"/>
          <w:color w:val="2B2B2B"/>
        </w:rPr>
      </w:pPr>
      <w:r>
        <w:rPr>
          <w:rStyle w:val="Emphasis"/>
          <w:i w:val="0"/>
          <w:color w:val="2B2B2B"/>
        </w:rPr>
        <w:t>Вдруг под предводительством Мышиного короля появляются мыши. Отважный Щелкунчик ведёт солдатиков в бой с ними, но армия мышей превосходит армию солдатиков.</w:t>
      </w:r>
    </w:p>
    <w:p w:rsidR="00A13D2C" w:rsidRDefault="00A13D2C" w:rsidP="00D35ED8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i w:val="0"/>
          <w:color w:val="2B2B2B"/>
        </w:rPr>
      </w:pP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</w:p>
    <w:p w:rsidR="00A13D2C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color w:val="2B2B2B"/>
        </w:rPr>
      </w:pPr>
      <w:r w:rsidRPr="00C5519A">
        <w:rPr>
          <w:i/>
          <w:iCs/>
          <w:color w:val="2B2B2B"/>
        </w:rPr>
        <w:pict>
          <v:shape id="Рисунок 8" o:spid="_x0000_i1033" type="#_x0000_t75" alt="http://media.vorotila.net/items/8/a/b/t1@8ab7cd3f-9b7d-4e53-9a2d-9f7bc9b9ba08.jpg" style="width:363pt;height:266.25pt;visibility:visible">
            <v:imagedata r:id="rId13" o:title=""/>
          </v:shape>
        </w:pic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color w:val="2B2B2B"/>
        </w:rPr>
      </w:pPr>
    </w:p>
    <w:p w:rsidR="00A13D2C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color w:val="2B2B2B"/>
          <w:u w:val="single"/>
        </w:rPr>
      </w:pPr>
      <w:r>
        <w:rPr>
          <w:rStyle w:val="Emphasis"/>
          <w:color w:val="2B2B2B"/>
          <w:u w:val="single"/>
        </w:rPr>
        <w:t xml:space="preserve"> (Мальчики исполняют «Танец солдатиков» под»Марш» из балета «Щелкунчик»).</w: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i w:val="0"/>
          <w:color w:val="2B2B2B"/>
        </w:rPr>
      </w:pPr>
    </w:p>
    <w:p w:rsidR="00A13D2C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i w:val="0"/>
          <w:color w:val="2B2B2B"/>
        </w:rPr>
      </w:pPr>
      <w:r>
        <w:rPr>
          <w:rStyle w:val="Emphasis"/>
          <w:i w:val="0"/>
          <w:color w:val="2B2B2B"/>
        </w:rPr>
        <w:t xml:space="preserve">Мари в отчаянии снимает с себя туфельку и бросает её в Мышиного короля. Он убегает вместе со своей армией. Солдатики победили! </w: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i w:val="0"/>
          <w:color w:val="2B2B2B"/>
        </w:rPr>
      </w:pPr>
    </w:p>
    <w:p w:rsidR="00A13D2C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i w:val="0"/>
          <w:color w:val="2B2B2B"/>
        </w:rPr>
      </w:pPr>
      <w:r w:rsidRPr="00C5519A">
        <w:rPr>
          <w:iCs/>
          <w:color w:val="2B2B2B"/>
        </w:rPr>
        <w:pict>
          <v:shape id="Рисунок 9" o:spid="_x0000_i1034" type="#_x0000_t75" alt="http://www.musictheatre.kiev.ua/logic/uploads/img/galleries/1743.jpg" style="width:420pt;height:246pt;visibility:visible">
            <v:imagedata r:id="rId14" o:title=""/>
          </v:shape>
        </w:pic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i w:val="0"/>
          <w:color w:val="2B2B2B"/>
        </w:rPr>
      </w:pPr>
    </w:p>
    <w:p w:rsidR="00A13D2C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i w:val="0"/>
          <w:color w:val="2B2B2B"/>
        </w:rPr>
      </w:pPr>
    </w:p>
    <w:p w:rsidR="00A13D2C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i w:val="0"/>
          <w:color w:val="2B2B2B"/>
        </w:rPr>
      </w:pPr>
    </w:p>
    <w:p w:rsidR="00A13D2C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i w:val="0"/>
          <w:color w:val="2B2B2B"/>
        </w:rPr>
      </w:pPr>
    </w:p>
    <w:p w:rsidR="00A13D2C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i w:val="0"/>
          <w:color w:val="2B2B2B"/>
        </w:rPr>
      </w:pPr>
      <w:r>
        <w:rPr>
          <w:rStyle w:val="Emphasis"/>
          <w:i w:val="0"/>
          <w:color w:val="2B2B2B"/>
        </w:rPr>
        <w:t xml:space="preserve">Они на плечах несут Мари к Щелкунчику. </w: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i w:val="0"/>
          <w:color w:val="2B2B2B"/>
        </w:rPr>
      </w:pPr>
      <w:r>
        <w:rPr>
          <w:rStyle w:val="Emphasis"/>
          <w:i w:val="0"/>
          <w:color w:val="2B2B2B"/>
        </w:rPr>
        <w:t>Вдруг лицо Щелкунчика начинает меняться: он перестаёт быть уродливой куклой и превращается в прекрасного Принца.</w: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i w:val="0"/>
          <w:color w:val="2B2B2B"/>
        </w:rPr>
      </w:pPr>
      <w:r w:rsidRPr="00C5519A">
        <w:rPr>
          <w:iCs/>
          <w:color w:val="2B2B2B"/>
        </w:rPr>
        <w:pict>
          <v:shape id="Рисунок 10" o:spid="_x0000_i1035" type="#_x0000_t75" alt="https://www.karofilm.ru/images/20151012/DZuhcK1.jpg" style="width:480pt;height:345pt;visibility:visible">
            <v:imagedata r:id="rId15" o:title=""/>
          </v:shape>
        </w:pic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i w:val="0"/>
          <w:color w:val="2B2B2B"/>
        </w:rPr>
      </w:pPr>
      <w:r>
        <w:rPr>
          <w:rStyle w:val="Emphasis"/>
          <w:i w:val="0"/>
          <w:color w:val="2B2B2B"/>
        </w:rPr>
        <w:t xml:space="preserve"> </w: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i w:val="0"/>
          <w:color w:val="2B2B2B"/>
        </w:rPr>
      </w:pPr>
      <w:r>
        <w:rPr>
          <w:rStyle w:val="Emphasis"/>
          <w:i w:val="0"/>
          <w:color w:val="2B2B2B"/>
        </w:rPr>
        <w:t>Теперь колдовство было разрушено. Принц взял Мари за руку, и они отправились в его королевство.</w:t>
      </w:r>
    </w:p>
    <w:p w:rsidR="00A13D2C" w:rsidRPr="00D61ECE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i w:val="0"/>
          <w:color w:val="2B2B2B"/>
        </w:rPr>
      </w:pPr>
    </w:p>
    <w:p w:rsidR="00A13D2C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cs="Tahoma"/>
          <w:color w:val="444444"/>
        </w:rPr>
      </w:pPr>
      <w:r w:rsidRPr="00C5519A">
        <w:rPr>
          <w:rFonts w:cs="Tahoma"/>
          <w:color w:val="444444"/>
        </w:rPr>
        <w:pict>
          <v:shape id="Рисунок 11" o:spid="_x0000_i1036" type="#_x0000_t75" alt="http://krskplus.ru/Static/afisha/2013-12-0/Balet_SHelkunchik_3-50958.jpg" style="width:482.25pt;height:280.5pt;visibility:visible">
            <v:imagedata r:id="rId16" o:title=""/>
          </v:shape>
        </w:pict>
      </w:r>
    </w:p>
    <w:p w:rsidR="00A13D2C" w:rsidRPr="00E84822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rFonts w:cs="Tahoma"/>
          <w:color w:val="444444"/>
        </w:rPr>
      </w:pPr>
      <w:r w:rsidRPr="004C5804">
        <w:rPr>
          <w:rStyle w:val="Strong"/>
          <w:color w:val="2B2B2B"/>
        </w:rPr>
        <w:t>Действие второе</w:t>
      </w: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color w:val="2B2B2B"/>
        </w:rPr>
      </w:pPr>
      <w:r w:rsidRPr="004C5804">
        <w:rPr>
          <w:rStyle w:val="Emphasis"/>
          <w:color w:val="2B2B2B"/>
        </w:rPr>
        <w:t>Вальс снежных хлопьев</w:t>
      </w:r>
    </w:p>
    <w:p w:rsidR="00A13D2C" w:rsidRDefault="00A13D2C" w:rsidP="00253F24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4C5804">
        <w:rPr>
          <w:color w:val="2B2B2B"/>
        </w:rPr>
        <w:t>Падают крупные хлопья снега. Поднимается вихрь, и снежинки быстро кружатся.</w:t>
      </w:r>
    </w:p>
    <w:p w:rsidR="00A13D2C" w:rsidRDefault="00A13D2C" w:rsidP="00253F24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C5519A">
        <w:rPr>
          <w:color w:val="2B2B2B"/>
        </w:rPr>
        <w:pict>
          <v:shape id="Рисунок 13" o:spid="_x0000_i1037" type="#_x0000_t75" alt="http://www.nycballet.com/NYCB/media/NYCBMediaLibrary/Images/BalletDetailKeyArt/NutcrackerSnowKey.jpg" style="width:476.25pt;height:321.75pt;visibility:visible">
            <v:imagedata r:id="rId17" o:title=""/>
          </v:shape>
        </w:pict>
      </w:r>
    </w:p>
    <w:p w:rsidR="00A13D2C" w:rsidRDefault="00A13D2C" w:rsidP="00253F24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7B5AC4">
        <w:rPr>
          <w:b/>
          <w:color w:val="2B2B2B"/>
        </w:rPr>
        <w:t>Музыкальный руководитель:</w:t>
      </w:r>
      <w:r w:rsidRPr="004C5804">
        <w:rPr>
          <w:color w:val="2B2B2B"/>
        </w:rPr>
        <w:t xml:space="preserve"> Я предлагаю девочкам исполнить  «Танец снежинок».</w: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>
        <w:rPr>
          <w:i/>
          <w:color w:val="2B2B2B"/>
          <w:u w:val="single"/>
        </w:rPr>
        <w:t>(Девочки исполняют «Танец снежинок»).</w:t>
      </w: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4C5804">
        <w:rPr>
          <w:color w:val="2B2B2B"/>
        </w:rPr>
        <w:t xml:space="preserve"> Постепенно метель утихает, свет луны искрится на снегу. В этом эпизоде танцевальный характер соединяется с яркой картинностью: музыка рисует легкое и немного призрачное в рассеянном свете луны кружение снежинок. Вместе с тем это и «картина настроения», где выражены тревога и очарование волшебного сна Мари. Замечательна главная, беспокойно мелькающая тема вальса. Средняя часть вальса ярко контрастна. Сумрак тревожной ночи вдруг рассеивается, и звучит чудесное светлое пение детских голосов (хор за сценой).</w:t>
      </w: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color w:val="2B2B2B"/>
        </w:rPr>
      </w:pPr>
      <w:r w:rsidRPr="004C5804">
        <w:rPr>
          <w:rStyle w:val="Emphasis"/>
          <w:color w:val="2B2B2B"/>
        </w:rPr>
        <w:t>Дворец сластей</w:t>
      </w:r>
      <w:r w:rsidRPr="004C5804">
        <w:rPr>
          <w:rStyle w:val="apple-converted-space"/>
          <w:i/>
          <w:iCs/>
          <w:color w:val="2B2B2B"/>
        </w:rPr>
        <w:t> </w:t>
      </w:r>
      <w:r w:rsidRPr="004C5804">
        <w:rPr>
          <w:rStyle w:val="Emphasis"/>
          <w:color w:val="2B2B2B"/>
        </w:rPr>
        <w:t>Конфитюренбур</w: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4C5804">
        <w:rPr>
          <w:color w:val="2B2B2B"/>
        </w:rPr>
        <w:t xml:space="preserve">Королевство, куда отправились Мари и принц было не обычное, а сказочное царство сластей, в котором можно увидеть человечков из сахара и шоколада, апельсиновый ручей, лимонадную реку. Началу действия предшествует симфоническое введение. Праздничная музыка переливается радужной игрой красок и воздушными струящимися пассажами арф и челесты. Развитие этой музыки, все более и более светлеющей и искрящейся, иллюстрирует следующую сцену. В сказочном царстве сластей ожидают возвращения принца Щелкунчика вместе с его избавительницей Мари. Готовится пышный праздник. Фея Драже, сопровождающий ее принц Коклюш и свита выходят из сахарного павильона. Феи и различные сласти кланяются ей, серебряные солдатики отдают ей честь. </w: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C5519A">
        <w:rPr>
          <w:color w:val="2B2B2B"/>
        </w:rPr>
        <w:pict>
          <v:shape id="Рисунок 14" o:spid="_x0000_i1038" type="#_x0000_t75" alt="http://img.ubu.ru/gal_baletshchelkunchik1_178695.jpg" style="width:481.5pt;height:363pt;visibility:visible">
            <v:imagedata r:id="rId18" o:title=""/>
          </v:shape>
        </w:pic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>
        <w:rPr>
          <w:color w:val="2B2B2B"/>
        </w:rPr>
        <w:t>П</w:t>
      </w:r>
      <w:r w:rsidRPr="004C5804">
        <w:rPr>
          <w:color w:val="2B2B2B"/>
        </w:rPr>
        <w:t>овелительница фей просит оказать гостям достойный прием.</w:t>
      </w: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i/>
          <w:color w:val="2B2B2B"/>
        </w:rPr>
      </w:pPr>
      <w:r>
        <w:rPr>
          <w:i/>
          <w:color w:val="2B2B2B"/>
        </w:rPr>
        <w:t>Звучит «</w:t>
      </w:r>
      <w:r w:rsidRPr="004C5804">
        <w:rPr>
          <w:i/>
          <w:color w:val="2B2B2B"/>
        </w:rPr>
        <w:t>Танец Феи Драже</w:t>
      </w:r>
      <w:r>
        <w:rPr>
          <w:i/>
          <w:color w:val="2B2B2B"/>
        </w:rPr>
        <w:t>»</w:t>
      </w:r>
      <w:r w:rsidRPr="004C5804">
        <w:rPr>
          <w:i/>
          <w:color w:val="2B2B2B"/>
        </w:rPr>
        <w:t>.</w:t>
      </w:r>
      <w:r>
        <w:rPr>
          <w:i/>
          <w:color w:val="2B2B2B"/>
        </w:rPr>
        <w:t xml:space="preserve"> </w:t>
      </w: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7B5AC4">
        <w:rPr>
          <w:b/>
          <w:color w:val="2B2B2B"/>
        </w:rPr>
        <w:t>Музыкальный руководитель:</w:t>
      </w:r>
      <w:r w:rsidRPr="004C5804">
        <w:rPr>
          <w:color w:val="2B2B2B"/>
        </w:rPr>
        <w:t xml:space="preserve"> Какая эта музыка?</w:t>
      </w: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7B5AC4">
        <w:rPr>
          <w:b/>
          <w:color w:val="2B2B2B"/>
        </w:rPr>
        <w:t>Дети:</w:t>
      </w:r>
      <w:r w:rsidRPr="004C5804">
        <w:rPr>
          <w:color w:val="2B2B2B"/>
        </w:rPr>
        <w:t xml:space="preserve"> Волшебная, нежная.</w:t>
      </w: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7B5AC4">
        <w:rPr>
          <w:b/>
          <w:color w:val="2B2B2B"/>
        </w:rPr>
        <w:t xml:space="preserve">Музыкальный руководитель: </w:t>
      </w:r>
      <w:r w:rsidRPr="004C5804">
        <w:rPr>
          <w:color w:val="2B2B2B"/>
        </w:rPr>
        <w:t>Она вся переливается, звенит. Таково необычное звучание у музыкального инструмента, который называется челеста. Это французский музык</w:t>
      </w:r>
      <w:r>
        <w:rPr>
          <w:color w:val="2B2B2B"/>
        </w:rPr>
        <w:t>альный инструмент, похожий на фортепиа</w:t>
      </w:r>
      <w:r w:rsidRPr="004C5804">
        <w:rPr>
          <w:color w:val="2B2B2B"/>
        </w:rPr>
        <w:t>но, но у него нежный и звенящий звук.</w:t>
      </w: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4C5804">
        <w:rPr>
          <w:color w:val="2B2B2B"/>
        </w:rPr>
        <w:t>Танец феи Драже изящный, грациозный, искрящийся светом, волшебством.</w: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color w:val="2B2B2B"/>
        </w:rPr>
      </w:pPr>
    </w:p>
    <w:p w:rsidR="00A13D2C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color w:val="2B2B2B"/>
        </w:rPr>
      </w:pPr>
    </w:p>
    <w:p w:rsidR="00A13D2C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color w:val="2B2B2B"/>
        </w:rPr>
      </w:pPr>
      <w:r w:rsidRPr="004C5804">
        <w:rPr>
          <w:rStyle w:val="Emphasis"/>
          <w:color w:val="2B2B2B"/>
        </w:rPr>
        <w:t>Прибытие Мари и Щелкунчика. Дивертисмент</w:t>
      </w: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color w:val="2B2B2B"/>
        </w:rPr>
      </w:pPr>
      <w:r w:rsidRPr="00C5519A">
        <w:rPr>
          <w:color w:val="2B2B2B"/>
        </w:rPr>
        <w:pict>
          <v:shape id="Рисунок 12" o:spid="_x0000_i1039" type="#_x0000_t75" alt="http://s.protagon.gr/resources/2013-12/kap1--9-thumb-large.jpg" style="width:399.75pt;height:282pt;visibility:visible">
            <v:imagedata r:id="rId19" o:title=""/>
          </v:shape>
        </w:pic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4C5804">
        <w:rPr>
          <w:color w:val="2B2B2B"/>
        </w:rPr>
        <w:t xml:space="preserve">По реке из розовой воды в золотой ладье приплывают Мари и принц Щелкунчик. Звучание оркестра создает впечатление сверкающих на солнце водяных струй. </w:t>
      </w:r>
      <w:r>
        <w:rPr>
          <w:color w:val="2B2B2B"/>
        </w:rPr>
        <w:t xml:space="preserve">Композитор описал эту сцену </w:t>
      </w:r>
      <w:r w:rsidRPr="004C5804">
        <w:rPr>
          <w:color w:val="2B2B2B"/>
        </w:rPr>
        <w:t xml:space="preserve"> так: «Река розовой воды начинает заметно вздуваться и на ее бушующей поверхности показывается Мари</w:t>
      </w:r>
      <w:r w:rsidRPr="004C5804">
        <w:rPr>
          <w:rStyle w:val="apple-converted-space"/>
          <w:color w:val="2B2B2B"/>
        </w:rPr>
        <w:t> </w:t>
      </w:r>
      <w:r w:rsidRPr="004C5804">
        <w:rPr>
          <w:color w:val="2B2B2B"/>
        </w:rPr>
        <w:t>и благодетельный принц в колеснице из раковины, усеянной каменьями, сверкающей на солнце и ведомой золотыми дельфи</w:t>
      </w:r>
      <w:r>
        <w:rPr>
          <w:color w:val="2B2B2B"/>
        </w:rPr>
        <w:t>нами с поднятыми головами. Дельфины</w:t>
      </w:r>
      <w:r w:rsidRPr="004C5804">
        <w:rPr>
          <w:color w:val="2B2B2B"/>
        </w:rPr>
        <w:t xml:space="preserve"> выбрасывают вверх столбы сверкающих струй розовой влаги, падающих вниз и переливающихся всеми цветами радуги».</w:t>
      </w:r>
    </w:p>
    <w:p w:rsidR="00A13D2C" w:rsidRPr="00104E83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i/>
          <w:color w:val="2B2B2B"/>
        </w:rPr>
      </w:pPr>
      <w:r>
        <w:rPr>
          <w:i/>
          <w:color w:val="2B2B2B"/>
        </w:rPr>
        <w:t>Королевство Сластей.</w: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C5519A">
        <w:rPr>
          <w:color w:val="2B2B2B"/>
        </w:rPr>
        <w:pict>
          <v:shape id="Рисунок 15" o:spid="_x0000_i1040" type="#_x0000_t75" alt="http://where.ru/media_siberia/pic/ano/10/77jpg.jpg" style="width:407.25pt;height:4in;visibility:visible">
            <v:imagedata r:id="rId20" o:title=""/>
          </v:shape>
        </w:pict>
      </w: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4C5804">
        <w:rPr>
          <w:color w:val="2B2B2B"/>
        </w:rPr>
        <w:t>Итак, в сказочном королевстве был устроен замечательный праздник. Танцевали сказочные человечки. Принц танцевал с Мари.</w:t>
      </w: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080431">
        <w:rPr>
          <w:b/>
          <w:color w:val="2B2B2B"/>
        </w:rPr>
        <w:t>Муз. руководитель</w:t>
      </w:r>
      <w:r w:rsidRPr="004C5804">
        <w:rPr>
          <w:color w:val="2B2B2B"/>
        </w:rPr>
        <w:t>: Ребята, послушайте эту музыку! Какая она?</w: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i/>
          <w:color w:val="2B2B2B"/>
        </w:rPr>
      </w:pPr>
      <w:r>
        <w:rPr>
          <w:i/>
          <w:color w:val="2B2B2B"/>
        </w:rPr>
        <w:t>Звучит «</w:t>
      </w:r>
      <w:r w:rsidRPr="004C5804">
        <w:rPr>
          <w:i/>
          <w:color w:val="2B2B2B"/>
        </w:rPr>
        <w:t>Танец мари и принца</w:t>
      </w:r>
      <w:r>
        <w:rPr>
          <w:i/>
          <w:color w:val="2B2B2B"/>
        </w:rPr>
        <w:t>»</w:t>
      </w:r>
      <w:r w:rsidRPr="004C5804">
        <w:rPr>
          <w:i/>
          <w:color w:val="2B2B2B"/>
        </w:rPr>
        <w:t>.</w:t>
      </w:r>
    </w:p>
    <w:p w:rsidR="00A13D2C" w:rsidRPr="00A147A8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i/>
          <w:color w:val="2B2B2B"/>
        </w:rPr>
      </w:pPr>
      <w:r w:rsidRPr="007B5AC4">
        <w:rPr>
          <w:b/>
          <w:color w:val="2B2B2B"/>
        </w:rPr>
        <w:t>Дети:</w:t>
      </w:r>
      <w:r w:rsidRPr="004C5804">
        <w:rPr>
          <w:color w:val="2B2B2B"/>
        </w:rPr>
        <w:t xml:space="preserve"> Музыка радостная, нежная!</w:t>
      </w: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7B5AC4">
        <w:rPr>
          <w:b/>
          <w:color w:val="2B2B2B"/>
        </w:rPr>
        <w:t>Музыкальный руководитель:</w:t>
      </w:r>
      <w:r w:rsidRPr="004C5804">
        <w:rPr>
          <w:color w:val="2B2B2B"/>
        </w:rPr>
        <w:t xml:space="preserve"> Да, музыка эта счастливая, восторженная, радостная, ликующая и нежная. Зло побеждено. Доброта, преданность, любовь восторжествовали. </w: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4C5804">
        <w:rPr>
          <w:color w:val="2B2B2B"/>
        </w:rPr>
        <w:t>Звучат на празднике и несколько других танцев.</w:t>
      </w: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C5519A">
        <w:rPr>
          <w:color w:val="2B2B2B"/>
        </w:rPr>
        <w:pict>
          <v:shape id="Рисунок 16" o:spid="_x0000_i1041" type="#_x0000_t75" alt="http://daypic.ru/wp-content/uploads/2011/12/000024.jpg" style="width:483.75pt;height:376.5pt;visibility:visible">
            <v:imagedata r:id="rId21" o:title=""/>
          </v:shape>
        </w:pict>
      </w: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color w:val="2B2B2B"/>
        </w:rPr>
      </w:pPr>
      <w:r w:rsidRPr="004C5804">
        <w:rPr>
          <w:rStyle w:val="Emphasis"/>
          <w:color w:val="2B2B2B"/>
        </w:rPr>
        <w:t>Шоколад: испанский танец</w:t>
      </w: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4C5804">
        <w:rPr>
          <w:color w:val="2B2B2B"/>
        </w:rPr>
        <w:t>Испанский танец (шоколад)- быстрый, задорный, заводная, слышны щелкания кастаньет. Бравурный, блестящий танец в испанском стиле. Главная тема у солирующей трубы.</w: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color w:val="2B2B2B"/>
        </w:rPr>
      </w:pPr>
    </w:p>
    <w:p w:rsidR="00A13D2C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color w:val="2B2B2B"/>
        </w:rPr>
      </w:pPr>
    </w:p>
    <w:p w:rsidR="00A13D2C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color w:val="2B2B2B"/>
        </w:rPr>
      </w:pPr>
    </w:p>
    <w:p w:rsidR="00A13D2C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rStyle w:val="Emphasis"/>
          <w:color w:val="2B2B2B"/>
        </w:rPr>
      </w:pP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color w:val="2B2B2B"/>
        </w:rPr>
      </w:pPr>
      <w:r w:rsidRPr="004C5804">
        <w:rPr>
          <w:rStyle w:val="Emphasis"/>
          <w:color w:val="2B2B2B"/>
        </w:rPr>
        <w:t>Кофе:</w:t>
      </w:r>
      <w:r w:rsidRPr="004C5804">
        <w:rPr>
          <w:rStyle w:val="apple-converted-space"/>
          <w:i/>
          <w:iCs/>
          <w:color w:val="2B2B2B"/>
        </w:rPr>
        <w:t> </w:t>
      </w:r>
      <w:r w:rsidRPr="004C5804">
        <w:rPr>
          <w:rStyle w:val="Emphasis"/>
          <w:color w:val="2B2B2B"/>
        </w:rPr>
        <w:t>арабский танец</w: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4C5804">
        <w:rPr>
          <w:color w:val="2B2B2B"/>
        </w:rPr>
        <w:t>Арабский танец( кофе)- медленный, плавный, нежный. На монотонном, едва мерцающем фоне (выдержанные квинты у виолончелей и альтов) вырисовывается нежная мелодия скрипок, слышен слегка играющий бубен.</w:t>
      </w: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C5519A">
        <w:rPr>
          <w:color w:val="2B2B2B"/>
        </w:rPr>
        <w:pict>
          <v:shape id="Рисунок 17" o:spid="_x0000_i1042" type="#_x0000_t75" alt="http://www.danzaballet.com/wp-content/uploads/2012/11/20091.jpg" style="width:459pt;height:252pt;visibility:visible">
            <v:imagedata r:id="rId22" o:title=""/>
          </v:shape>
        </w:pict>
      </w: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color w:val="2B2B2B"/>
        </w:rPr>
      </w:pPr>
      <w:r w:rsidRPr="004C5804">
        <w:rPr>
          <w:rStyle w:val="Emphasis"/>
          <w:color w:val="2B2B2B"/>
        </w:rPr>
        <w:t>Чай: китайский танец</w: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4C5804">
        <w:rPr>
          <w:color w:val="2B2B2B"/>
        </w:rPr>
        <w:t>Китайский танец (чай)- игривый, прыгающий, шуточный Отрывистые терции у низких фаготов и на этом фоне пронзительно свистящая мелодия флейты пикколо с колким и прыгающим продолжением у струнных pizzicato. Кажется, будто пляшут смешные фарфоровые статуэтки.</w:t>
      </w: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C5519A">
        <w:rPr>
          <w:color w:val="2B2B2B"/>
        </w:rPr>
        <w:pict>
          <v:shape id="Рисунок 18" o:spid="_x0000_i1043" type="#_x0000_t75" alt="http://bezformata.ru/content/Images/000/039/093/image39093339.jpg" style="width:483pt;height:285pt;visibility:visible">
            <v:imagedata r:id="rId23" o:title=""/>
          </v:shape>
        </w:pict>
      </w:r>
    </w:p>
    <w:p w:rsidR="00A13D2C" w:rsidRPr="004C5804" w:rsidRDefault="00A13D2C" w:rsidP="00D41B69">
      <w:pPr>
        <w:pStyle w:val="NormalWeb"/>
        <w:shd w:val="clear" w:color="auto" w:fill="FFFFFF"/>
        <w:spacing w:before="0" w:beforeAutospacing="0" w:after="0" w:afterAutospacing="0" w:line="294" w:lineRule="atLeast"/>
        <w:rPr>
          <w:color w:val="2B2B2B"/>
        </w:rPr>
      </w:pPr>
      <w:r w:rsidRPr="004C5804">
        <w:rPr>
          <w:rStyle w:val="Emphasis"/>
          <w:color w:val="2B2B2B"/>
        </w:rPr>
        <w:t>Трепак: русский танец</w: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4C5804">
        <w:rPr>
          <w:color w:val="2B2B2B"/>
        </w:rPr>
        <w:t>Живой, ярко-темпераментный танец в русском народном стиле. К концу убыстряется и заканчивается настоящим вихрем плясового движения.</w: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C5519A">
        <w:rPr>
          <w:color w:val="2B2B2B"/>
        </w:rPr>
        <w:pict>
          <v:shape id="Рисунок 20" o:spid="_x0000_i1044" type="#_x0000_t75" alt="http://teatron.ru/wp-content/uploads/2014/07/balet-s-5.jpg" style="width:461.25pt;height:281.25pt;visibility:visible">
            <v:imagedata r:id="rId24" o:title=""/>
          </v:shape>
        </w:pict>
      </w: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>
        <w:rPr>
          <w:b/>
          <w:color w:val="2B2B2B"/>
        </w:rPr>
        <w:t>Музыкальный руководитель:</w:t>
      </w:r>
      <w:r>
        <w:rPr>
          <w:color w:val="2B2B2B"/>
        </w:rPr>
        <w:t xml:space="preserve"> Под воздействием этой волшебной музыки принц и Мари захотели превратиться в маленьких изящных бабочек и кружиться над цветами. Я предлагаю вам превратиться в бабочек и полетать над цветочной поляной в ритме вальса.</w:t>
      </w:r>
    </w:p>
    <w:p w:rsidR="00A13D2C" w:rsidRPr="007B5AC4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color w:val="2B2B2B"/>
        </w:rPr>
      </w:pPr>
      <w:r w:rsidRPr="00C5519A">
        <w:rPr>
          <w:color w:val="2B2B2B"/>
        </w:rPr>
        <w:pict>
          <v:shape id="Рисунок 21" o:spid="_x0000_i1045" type="#_x0000_t75" alt="http://i.ytimg.com/vi/jFRUiMccd6E/maxresdefault.jpg" style="width:480pt;height:248.25pt;visibility:visible">
            <v:imagedata r:id="rId25" o:title=""/>
          </v:shape>
        </w:pict>
      </w:r>
    </w:p>
    <w:p w:rsidR="00A13D2C" w:rsidRPr="00A147A8" w:rsidRDefault="00A13D2C" w:rsidP="00F22A66">
      <w:pPr>
        <w:pStyle w:val="NormalWeb"/>
        <w:shd w:val="clear" w:color="auto" w:fill="FFFFFF"/>
        <w:spacing w:before="0" w:beforeAutospacing="0" w:after="300" w:afterAutospacing="0" w:line="294" w:lineRule="atLeast"/>
        <w:rPr>
          <w:i/>
          <w:color w:val="2B2B2B"/>
          <w:u w:val="single"/>
        </w:rPr>
      </w:pPr>
      <w:r w:rsidRPr="00A147A8">
        <w:rPr>
          <w:i/>
          <w:color w:val="2B2B2B"/>
          <w:u w:val="single"/>
        </w:rPr>
        <w:t>Дети танцуют под «Вальс цветов» (импровизация).</w:t>
      </w:r>
    </w:p>
    <w:p w:rsidR="00A13D2C" w:rsidRPr="00A147A8" w:rsidRDefault="00A13D2C" w:rsidP="00DE6D31">
      <w:pPr>
        <w:rPr>
          <w:sz w:val="24"/>
          <w:szCs w:val="24"/>
          <w:lang w:eastAsia="ru-RU"/>
        </w:rPr>
      </w:pPr>
      <w:r w:rsidRPr="00A147A8">
        <w:rPr>
          <w:b/>
          <w:sz w:val="24"/>
          <w:szCs w:val="24"/>
          <w:lang w:eastAsia="ru-RU"/>
        </w:rPr>
        <w:t>Музыкальный руководитель:</w:t>
      </w:r>
      <w:r w:rsidRPr="00A147A8">
        <w:rPr>
          <w:sz w:val="24"/>
          <w:szCs w:val="24"/>
          <w:lang w:eastAsia="ru-RU"/>
        </w:rPr>
        <w:t xml:space="preserve"> Сегодня мы вспомнили замечательную сказку Э. Гофмана «Щелкунчик» и послушали красивую музыку П. И. Чайковского.</w:t>
      </w:r>
      <w:r>
        <w:rPr>
          <w:sz w:val="24"/>
          <w:szCs w:val="24"/>
          <w:lang w:eastAsia="ru-RU"/>
        </w:rPr>
        <w:t xml:space="preserve"> </w:t>
      </w:r>
      <w:r w:rsidRPr="00A147A8">
        <w:rPr>
          <w:sz w:val="24"/>
          <w:szCs w:val="24"/>
          <w:lang w:eastAsia="ru-RU"/>
        </w:rPr>
        <w:t>Скажите, кто из героев сказки вам понравился больше всего?</w:t>
      </w:r>
    </w:p>
    <w:p w:rsidR="00A13D2C" w:rsidRPr="00A147A8" w:rsidRDefault="00A13D2C" w:rsidP="00DE6D31">
      <w:pPr>
        <w:rPr>
          <w:sz w:val="24"/>
          <w:szCs w:val="24"/>
          <w:lang w:eastAsia="ru-RU"/>
        </w:rPr>
      </w:pPr>
      <w:r w:rsidRPr="00A147A8">
        <w:rPr>
          <w:b/>
          <w:sz w:val="24"/>
          <w:szCs w:val="24"/>
          <w:lang w:eastAsia="ru-RU"/>
        </w:rPr>
        <w:t>Дети:</w:t>
      </w:r>
      <w:r w:rsidRPr="00A147A8">
        <w:rPr>
          <w:sz w:val="24"/>
          <w:szCs w:val="24"/>
          <w:lang w:eastAsia="ru-RU"/>
        </w:rPr>
        <w:t xml:space="preserve"> Мне понравилась Мари, потому что она добрая и смелая, помогала Щелкунчику победить мышиного короля.</w:t>
      </w:r>
    </w:p>
    <w:p w:rsidR="00A13D2C" w:rsidRPr="00A147A8" w:rsidRDefault="00A13D2C" w:rsidP="00DE6D31">
      <w:pPr>
        <w:rPr>
          <w:sz w:val="24"/>
          <w:szCs w:val="24"/>
          <w:lang w:eastAsia="ru-RU"/>
        </w:rPr>
      </w:pPr>
      <w:r w:rsidRPr="00A147A8">
        <w:rPr>
          <w:sz w:val="24"/>
          <w:szCs w:val="24"/>
          <w:lang w:eastAsia="ru-RU"/>
        </w:rPr>
        <w:t xml:space="preserve"> - А мне понравился храбрый Щелкунчик, не испугавшийся злого короля.</w:t>
      </w:r>
    </w:p>
    <w:p w:rsidR="00A13D2C" w:rsidRPr="00A147A8" w:rsidRDefault="00A13D2C" w:rsidP="00A147A8">
      <w:pPr>
        <w:rPr>
          <w:sz w:val="24"/>
          <w:szCs w:val="24"/>
          <w:lang w:eastAsia="ru-RU"/>
        </w:rPr>
      </w:pPr>
      <w:r w:rsidRPr="00A147A8">
        <w:rPr>
          <w:sz w:val="24"/>
          <w:szCs w:val="24"/>
          <w:lang w:eastAsia="ru-RU"/>
        </w:rPr>
        <w:t xml:space="preserve"> - Но если бы у Щелкунчика не было столько верных друзей, он бы не смог победить мышиного короля!</w:t>
      </w:r>
    </w:p>
    <w:p w:rsidR="00A13D2C" w:rsidRPr="00A147A8" w:rsidRDefault="00A13D2C" w:rsidP="00A147A8">
      <w:pPr>
        <w:rPr>
          <w:sz w:val="24"/>
          <w:szCs w:val="24"/>
          <w:lang w:eastAsia="ru-RU"/>
        </w:rPr>
      </w:pPr>
      <w:r>
        <w:rPr>
          <w:b/>
          <w:sz w:val="24"/>
          <w:szCs w:val="24"/>
        </w:rPr>
        <w:t>Музыкальный руководитель</w:t>
      </w:r>
      <w:r w:rsidRPr="00A147A8">
        <w:rPr>
          <w:b/>
          <w:sz w:val="24"/>
          <w:szCs w:val="24"/>
        </w:rPr>
        <w:t>:</w:t>
      </w:r>
      <w:r w:rsidRPr="00A147A8">
        <w:rPr>
          <w:sz w:val="24"/>
          <w:szCs w:val="24"/>
        </w:rPr>
        <w:t xml:space="preserve"> Правильно, ребята. Дружба помогает нам совершать великие дела и подвиги. Я желаю вам всегда быть добрыми, отзывчивыми и дружными.</w:t>
      </w:r>
      <w:r w:rsidRPr="00A147A8">
        <w:rPr>
          <w:color w:val="2B2B2B"/>
          <w:sz w:val="24"/>
          <w:szCs w:val="24"/>
        </w:rPr>
        <w:t xml:space="preserve"> Я очень рада, что вы получили удовольствие от этого занятия. Спасибо всем, до свидания.</w:t>
      </w:r>
    </w:p>
    <w:p w:rsidR="00A13D2C" w:rsidRPr="00A147A8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i/>
          <w:color w:val="2B2B2B"/>
        </w:rPr>
      </w:pPr>
      <w:r w:rsidRPr="00A147A8">
        <w:rPr>
          <w:i/>
          <w:color w:val="2B2B2B"/>
        </w:rPr>
        <w:t>(Звучит «Вальс цветов» П.И.Чайковского, дети выходят из зала).</w:t>
      </w:r>
    </w:p>
    <w:p w:rsidR="00A13D2C" w:rsidRPr="00A147A8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rFonts w:ascii="Verdana" w:hAnsi="Verdana"/>
          <w:color w:val="2B2B2B"/>
        </w:rPr>
      </w:pP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rFonts w:ascii="Verdana" w:hAnsi="Verdana"/>
          <w:color w:val="2B2B2B"/>
          <w:sz w:val="21"/>
          <w:szCs w:val="21"/>
        </w:rPr>
      </w:pP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rFonts w:ascii="Verdana" w:hAnsi="Verdana"/>
          <w:color w:val="2B2B2B"/>
          <w:sz w:val="21"/>
          <w:szCs w:val="21"/>
        </w:rPr>
      </w:pP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rFonts w:ascii="Verdana" w:hAnsi="Verdana"/>
          <w:color w:val="2B2B2B"/>
          <w:sz w:val="21"/>
          <w:szCs w:val="21"/>
        </w:rPr>
      </w:pP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rFonts w:ascii="Verdana" w:hAnsi="Verdana"/>
          <w:color w:val="2B2B2B"/>
          <w:sz w:val="21"/>
          <w:szCs w:val="21"/>
        </w:rPr>
      </w:pP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rFonts w:ascii="Verdana" w:hAnsi="Verdana"/>
          <w:color w:val="2B2B2B"/>
          <w:sz w:val="21"/>
          <w:szCs w:val="21"/>
        </w:rPr>
      </w:pP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rFonts w:ascii="Verdana" w:hAnsi="Verdana"/>
          <w:color w:val="2B2B2B"/>
          <w:sz w:val="21"/>
          <w:szCs w:val="21"/>
        </w:rPr>
      </w:pP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rFonts w:ascii="Verdana" w:hAnsi="Verdana"/>
          <w:color w:val="2B2B2B"/>
          <w:sz w:val="21"/>
          <w:szCs w:val="21"/>
        </w:rPr>
      </w:pP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rFonts w:ascii="Verdana" w:hAnsi="Verdana"/>
          <w:color w:val="2B2B2B"/>
          <w:sz w:val="21"/>
          <w:szCs w:val="21"/>
        </w:rPr>
      </w:pP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rFonts w:ascii="Verdana" w:hAnsi="Verdana"/>
          <w:color w:val="2B2B2B"/>
          <w:sz w:val="21"/>
          <w:szCs w:val="21"/>
        </w:rPr>
      </w:pP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rFonts w:ascii="Verdana" w:hAnsi="Verdana"/>
          <w:color w:val="2B2B2B"/>
          <w:sz w:val="21"/>
          <w:szCs w:val="21"/>
        </w:rPr>
      </w:pP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rFonts w:ascii="Verdana" w:hAnsi="Verdana"/>
          <w:color w:val="2B2B2B"/>
          <w:sz w:val="21"/>
          <w:szCs w:val="21"/>
        </w:rPr>
      </w:pP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rFonts w:ascii="Verdana" w:hAnsi="Verdana"/>
          <w:color w:val="2B2B2B"/>
          <w:sz w:val="21"/>
          <w:szCs w:val="21"/>
        </w:rPr>
      </w:pP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rFonts w:ascii="Verdana" w:hAnsi="Verdana"/>
          <w:color w:val="2B2B2B"/>
          <w:sz w:val="21"/>
          <w:szCs w:val="21"/>
        </w:rPr>
      </w:pPr>
    </w:p>
    <w:p w:rsidR="00A13D2C" w:rsidRDefault="00A13D2C" w:rsidP="00D41B69">
      <w:pPr>
        <w:pStyle w:val="NormalWeb"/>
        <w:shd w:val="clear" w:color="auto" w:fill="FFFFFF"/>
        <w:spacing w:before="0" w:beforeAutospacing="0" w:after="300" w:afterAutospacing="0" w:line="294" w:lineRule="atLeast"/>
        <w:rPr>
          <w:rFonts w:ascii="Verdana" w:hAnsi="Verdana"/>
          <w:color w:val="2B2B2B"/>
          <w:sz w:val="21"/>
          <w:szCs w:val="21"/>
        </w:rPr>
      </w:pPr>
    </w:p>
    <w:p w:rsidR="00A13D2C" w:rsidRDefault="00A13D2C"/>
    <w:sectPr w:rsidR="00A13D2C" w:rsidSect="00B73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B7C05"/>
    <w:rsid w:val="00080431"/>
    <w:rsid w:val="000A5FE2"/>
    <w:rsid w:val="000C60AD"/>
    <w:rsid w:val="000F5DBD"/>
    <w:rsid w:val="00104E83"/>
    <w:rsid w:val="00134516"/>
    <w:rsid w:val="00134DB0"/>
    <w:rsid w:val="00143FE2"/>
    <w:rsid w:val="00165F3D"/>
    <w:rsid w:val="001C432C"/>
    <w:rsid w:val="001D245E"/>
    <w:rsid w:val="00214FFF"/>
    <w:rsid w:val="0023303D"/>
    <w:rsid w:val="00253F24"/>
    <w:rsid w:val="002C2C12"/>
    <w:rsid w:val="003405E6"/>
    <w:rsid w:val="00357AAA"/>
    <w:rsid w:val="00373C23"/>
    <w:rsid w:val="0039731F"/>
    <w:rsid w:val="004450B3"/>
    <w:rsid w:val="00456EFF"/>
    <w:rsid w:val="00461AA2"/>
    <w:rsid w:val="004C5804"/>
    <w:rsid w:val="004E11A8"/>
    <w:rsid w:val="00522357"/>
    <w:rsid w:val="005E3982"/>
    <w:rsid w:val="005E629F"/>
    <w:rsid w:val="00620734"/>
    <w:rsid w:val="0062323F"/>
    <w:rsid w:val="00626834"/>
    <w:rsid w:val="00693887"/>
    <w:rsid w:val="006B55FC"/>
    <w:rsid w:val="007646EF"/>
    <w:rsid w:val="00797178"/>
    <w:rsid w:val="007A1915"/>
    <w:rsid w:val="007B5AC4"/>
    <w:rsid w:val="008D4336"/>
    <w:rsid w:val="008E6A36"/>
    <w:rsid w:val="00921AE1"/>
    <w:rsid w:val="00964557"/>
    <w:rsid w:val="009A1A85"/>
    <w:rsid w:val="009B4C33"/>
    <w:rsid w:val="009B7C05"/>
    <w:rsid w:val="009D5AB0"/>
    <w:rsid w:val="00A12E1B"/>
    <w:rsid w:val="00A138C6"/>
    <w:rsid w:val="00A13D2C"/>
    <w:rsid w:val="00A147A8"/>
    <w:rsid w:val="00AD3A2F"/>
    <w:rsid w:val="00AE236F"/>
    <w:rsid w:val="00B22CBD"/>
    <w:rsid w:val="00B2362C"/>
    <w:rsid w:val="00B37821"/>
    <w:rsid w:val="00B73A73"/>
    <w:rsid w:val="00BD1A35"/>
    <w:rsid w:val="00C11687"/>
    <w:rsid w:val="00C22751"/>
    <w:rsid w:val="00C5519A"/>
    <w:rsid w:val="00CD599B"/>
    <w:rsid w:val="00D35ED8"/>
    <w:rsid w:val="00D41B69"/>
    <w:rsid w:val="00D43AF9"/>
    <w:rsid w:val="00D61ECE"/>
    <w:rsid w:val="00D844B9"/>
    <w:rsid w:val="00DB6FFC"/>
    <w:rsid w:val="00DE6D31"/>
    <w:rsid w:val="00E750E2"/>
    <w:rsid w:val="00E84822"/>
    <w:rsid w:val="00EB57AA"/>
    <w:rsid w:val="00F22A66"/>
    <w:rsid w:val="00F37BF6"/>
    <w:rsid w:val="00F5495F"/>
    <w:rsid w:val="00F9490B"/>
    <w:rsid w:val="00F97634"/>
    <w:rsid w:val="00F979F4"/>
    <w:rsid w:val="00FE5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A7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D41B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D41B69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D41B69"/>
    <w:rPr>
      <w:rFonts w:cs="Times New Roman"/>
      <w:i/>
      <w:iCs/>
    </w:rPr>
  </w:style>
  <w:style w:type="character" w:customStyle="1" w:styleId="apple-converted-space">
    <w:name w:val="apple-converted-space"/>
    <w:basedOn w:val="DefaultParagraphFont"/>
    <w:uiPriority w:val="99"/>
    <w:rsid w:val="00D41B6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D2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D245E"/>
    <w:rPr>
      <w:rFonts w:ascii="Tahoma" w:hAnsi="Tahoma" w:cs="Tahoma"/>
      <w:sz w:val="16"/>
      <w:szCs w:val="16"/>
    </w:rPr>
  </w:style>
  <w:style w:type="paragraph" w:customStyle="1" w:styleId="c0">
    <w:name w:val="c0"/>
    <w:basedOn w:val="Normal"/>
    <w:uiPriority w:val="99"/>
    <w:rsid w:val="006B55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9">
    <w:name w:val="c9"/>
    <w:basedOn w:val="DefaultParagraphFont"/>
    <w:uiPriority w:val="99"/>
    <w:rsid w:val="006B55FC"/>
    <w:rPr>
      <w:rFonts w:cs="Times New Roman"/>
    </w:rPr>
  </w:style>
  <w:style w:type="character" w:customStyle="1" w:styleId="c2">
    <w:name w:val="c2"/>
    <w:basedOn w:val="DefaultParagraphFont"/>
    <w:uiPriority w:val="99"/>
    <w:rsid w:val="006B55FC"/>
    <w:rPr>
      <w:rFonts w:cs="Times New Roman"/>
    </w:rPr>
  </w:style>
  <w:style w:type="paragraph" w:customStyle="1" w:styleId="c5">
    <w:name w:val="c5"/>
    <w:basedOn w:val="Normal"/>
    <w:uiPriority w:val="99"/>
    <w:rsid w:val="006B55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80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80362">
          <w:marLeft w:val="105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80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package" Target="embeddings/______Microsoft_Office_PowerPoint111.sldx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567</TotalTime>
  <Pages>15</Pages>
  <Words>1687</Words>
  <Characters>9619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dcterms:created xsi:type="dcterms:W3CDTF">2015-11-21T18:44:00Z</dcterms:created>
  <dcterms:modified xsi:type="dcterms:W3CDTF">2016-02-19T10:58:00Z</dcterms:modified>
</cp:coreProperties>
</file>